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3"/>
        <w:gridCol w:w="11264"/>
      </w:tblGrid>
      <w:tr w:rsidR="00DA018B" w:rsidRPr="00AF27D9" w14:paraId="49D5C06D" w14:textId="77777777" w:rsidTr="00AE4B31">
        <w:trPr>
          <w:trHeight w:val="515"/>
        </w:trPr>
        <w:sdt>
          <w:sdtPr>
            <w:id w:val="415748049"/>
            <w:placeholder>
              <w:docPart w:val="06B23F5D87C544BCB5BCE42CE279A445"/>
            </w:placeholder>
            <w:temporary/>
            <w:showingPlcHdr/>
            <w15:appearance w15:val="hidden"/>
          </w:sdtPr>
          <w:sdtContent>
            <w:tc>
              <w:tcPr>
                <w:tcW w:w="1016" w:type="pct"/>
                <w:vAlign w:val="bottom"/>
              </w:tcPr>
              <w:p w14:paraId="19CBBA01" w14:textId="77777777" w:rsidR="00DA018B" w:rsidRPr="00AF27D9" w:rsidRDefault="00DA018B" w:rsidP="00DA018B">
                <w:r w:rsidRPr="00AF27D9">
                  <w:rPr>
                    <w:lang w:bidi="de-DE"/>
                  </w:rPr>
                  <w:t>Name der Veranstaltung</w:t>
                </w:r>
              </w:p>
            </w:tc>
          </w:sdtContent>
        </w:sdt>
        <w:tc>
          <w:tcPr>
            <w:tcW w:w="3984" w:type="pct"/>
            <w:tcBorders>
              <w:bottom w:val="single" w:sz="4" w:space="0" w:color="auto"/>
            </w:tcBorders>
          </w:tcPr>
          <w:p w14:paraId="37AB8338" w14:textId="10457288" w:rsidR="00DA018B" w:rsidRPr="00AF27D9" w:rsidRDefault="006843C5" w:rsidP="00DA018B">
            <w:r>
              <w:t>NMA Germany 202</w:t>
            </w:r>
            <w:r w:rsidR="00A67151">
              <w:t>6</w:t>
            </w:r>
            <w:r w:rsidR="0070689D">
              <w:t xml:space="preserve"> – Samstag </w:t>
            </w:r>
            <w:r w:rsidR="00AE4B31">
              <w:t>–</w:t>
            </w:r>
            <w:r w:rsidR="0070689D">
              <w:t xml:space="preserve"> </w:t>
            </w:r>
            <w:r w:rsidR="00AE4B31">
              <w:t>07.11.2026</w:t>
            </w:r>
            <w:r w:rsidR="00744D5B">
              <w:t xml:space="preserve"> Update </w:t>
            </w:r>
          </w:p>
        </w:tc>
      </w:tr>
    </w:tbl>
    <w:p w14:paraId="28440192" w14:textId="77777777" w:rsidR="00DA018B" w:rsidRPr="00AF27D9" w:rsidRDefault="00DA018B" w:rsidP="00DA018B">
      <w:pPr>
        <w:pStyle w:val="KeinLeerraum"/>
        <w:spacing w:after="0"/>
        <w:rPr>
          <w:sz w:val="4"/>
          <w:szCs w:val="12"/>
        </w:rPr>
      </w:pPr>
    </w:p>
    <w:tbl>
      <w:tblPr>
        <w:tblW w:w="4745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1671"/>
        <w:gridCol w:w="1700"/>
        <w:gridCol w:w="993"/>
        <w:gridCol w:w="850"/>
        <w:gridCol w:w="1417"/>
        <w:gridCol w:w="2407"/>
        <w:gridCol w:w="1197"/>
      </w:tblGrid>
      <w:tr w:rsidR="00407256" w:rsidRPr="00AF27D9" w14:paraId="06CDBDB4" w14:textId="77777777" w:rsidTr="00C36C1C">
        <w:trPr>
          <w:trHeight w:val="240"/>
        </w:trPr>
        <w:tc>
          <w:tcPr>
            <w:tcW w:w="113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688C14EF" w14:textId="68167FA3" w:rsidR="0057256E" w:rsidRPr="00AF27D9" w:rsidRDefault="00407256" w:rsidP="00407256">
            <w:pPr>
              <w:pStyle w:val="Tabellenberschriften"/>
              <w:jc w:val="left"/>
            </w:pPr>
            <w:r>
              <w:t>Kategorie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610C0969" w14:textId="2F417C7B" w:rsidR="0057256E" w:rsidRPr="00AF27D9" w:rsidRDefault="00407256" w:rsidP="002B69B4">
            <w:pPr>
              <w:pStyle w:val="Tabellenberschriften"/>
            </w:pPr>
            <w:r>
              <w:t>Registrierung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25D1F343" w14:textId="0D251153" w:rsidR="0057256E" w:rsidRPr="00AF27D9" w:rsidRDefault="00407256" w:rsidP="002B69B4">
            <w:pPr>
              <w:pStyle w:val="Tabellenberschriften"/>
            </w:pPr>
            <w:r>
              <w:t>Briefing &amp; Vorber.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026E1D52" w14:textId="42C7467D" w:rsidR="0057256E" w:rsidRPr="00AF27D9" w:rsidRDefault="00407256" w:rsidP="0088181F">
            <w:pPr>
              <w:pStyle w:val="Tabellenberschriften"/>
            </w:pPr>
            <w:r>
              <w:t>Beginn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55678D4F" w14:textId="13466EE0" w:rsidR="0057256E" w:rsidRPr="00AF27D9" w:rsidRDefault="00407256" w:rsidP="0088181F">
            <w:pPr>
              <w:pStyle w:val="Tabellenberschriften"/>
            </w:pPr>
            <w:r>
              <w:t>Ende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00A4E43A" w14:textId="239093C4" w:rsidR="0057256E" w:rsidRPr="00AF27D9" w:rsidRDefault="00407256" w:rsidP="0088181F">
            <w:pPr>
              <w:pStyle w:val="Tabellenberschriften"/>
            </w:pPr>
            <w:r>
              <w:t>Jury Bewertung</w:t>
            </w:r>
          </w:p>
        </w:tc>
        <w:tc>
          <w:tcPr>
            <w:tcW w:w="909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50D424FD" w14:textId="17346842" w:rsidR="0057256E" w:rsidRPr="00AF27D9" w:rsidRDefault="00407256" w:rsidP="0088181F">
            <w:pPr>
              <w:pStyle w:val="Tabellenberschriften"/>
            </w:pPr>
            <w:r>
              <w:t>Ende Bewertung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78DE64CB" w14:textId="305E1B24" w:rsidR="0057256E" w:rsidRPr="00AF27D9" w:rsidRDefault="0057256E" w:rsidP="00407256">
            <w:pPr>
              <w:pStyle w:val="Tabellenberschriften"/>
            </w:pPr>
          </w:p>
        </w:tc>
      </w:tr>
      <w:tr w:rsidR="006843C5" w:rsidRPr="00AF27D9" w14:paraId="516BFFF5" w14:textId="77777777" w:rsidTr="00C36C1C">
        <w:tc>
          <w:tcPr>
            <w:tcW w:w="11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F362E8" w14:textId="390E6D92" w:rsidR="0057256E" w:rsidRPr="00AF27D9" w:rsidRDefault="00407256" w:rsidP="0057256E">
            <w:proofErr w:type="spellStart"/>
            <w:r>
              <w:t>Gelpolish</w:t>
            </w:r>
            <w:proofErr w:type="spellEnd"/>
            <w:r>
              <w:t xml:space="preserve"> Soak off Maniküre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2620D2" w14:textId="79000CE5" w:rsidR="0057256E" w:rsidRPr="00AF27D9" w:rsidRDefault="00D92F03" w:rsidP="0057256E">
            <w:r>
              <w:t>0</w:t>
            </w:r>
            <w:r w:rsidR="00D61961">
              <w:t>6</w:t>
            </w:r>
            <w:r w:rsidR="00407256">
              <w:t>:</w:t>
            </w:r>
            <w:r w:rsidR="00D61961">
              <w:t>3</w:t>
            </w:r>
            <w:r w:rsidR="00407256">
              <w:t xml:space="preserve">0 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C5D727" w14:textId="7F38674D" w:rsidR="0057256E" w:rsidRPr="00AF27D9" w:rsidRDefault="00D92F03" w:rsidP="0057256E">
            <w:r>
              <w:t>0</w:t>
            </w:r>
            <w:r w:rsidR="001521BF">
              <w:t>6</w:t>
            </w:r>
            <w:r w:rsidR="00407256">
              <w:t>:</w:t>
            </w:r>
            <w:r w:rsidR="001521BF">
              <w:t>45</w:t>
            </w:r>
            <w:r w:rsidR="00407256">
              <w:t>-</w:t>
            </w:r>
            <w:r>
              <w:t>0</w:t>
            </w:r>
            <w:r w:rsidR="00407256">
              <w:t>7:</w:t>
            </w:r>
            <w:r w:rsidR="001521BF">
              <w:t>00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DBDC37" w14:textId="36391688" w:rsidR="0057256E" w:rsidRPr="00AF27D9" w:rsidRDefault="00407256" w:rsidP="0057256E">
            <w:r>
              <w:t>7:</w:t>
            </w:r>
            <w:r w:rsidR="001521BF">
              <w:t>00</w:t>
            </w:r>
          </w:p>
        </w:tc>
        <w:tc>
          <w:tcPr>
            <w:tcW w:w="32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9C1D24" w14:textId="7DB45EE8" w:rsidR="0057256E" w:rsidRPr="00AF27D9" w:rsidRDefault="001521BF" w:rsidP="0057256E">
            <w:r>
              <w:t>7:45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16F553" w14:textId="0639A1E3" w:rsidR="0057256E" w:rsidRPr="00AF27D9" w:rsidRDefault="001521BF" w:rsidP="0057256E">
            <w:r>
              <w:t>07:</w:t>
            </w:r>
            <w:r w:rsidR="0068363C">
              <w:t>45</w:t>
            </w:r>
          </w:p>
        </w:tc>
        <w:tc>
          <w:tcPr>
            <w:tcW w:w="90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CE45BE" w14:textId="781BD764" w:rsidR="0057256E" w:rsidRPr="00AF27D9" w:rsidRDefault="000206F8" w:rsidP="0057256E">
            <w:r>
              <w:t xml:space="preserve">08:30 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568CFF" w14:textId="77777777" w:rsidR="0057256E" w:rsidRPr="00AF27D9" w:rsidRDefault="0057256E" w:rsidP="0057256E"/>
        </w:tc>
      </w:tr>
      <w:tr w:rsidR="006843C5" w:rsidRPr="00AF27D9" w14:paraId="24CB8843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47345E" w14:textId="51CA6C39" w:rsidR="0057256E" w:rsidRPr="00AF27D9" w:rsidRDefault="000206F8" w:rsidP="0057256E">
            <w:r>
              <w:t>Salon-Nails</w:t>
            </w:r>
            <w:r w:rsidR="0091794F">
              <w:t xml:space="preserve">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B0D63C" w14:textId="0DE70375" w:rsidR="0057256E" w:rsidRPr="00AF27D9" w:rsidRDefault="000206F8" w:rsidP="0057256E">
            <w:r>
              <w:t xml:space="preserve">Ab 06:30 bis </w:t>
            </w:r>
            <w:r w:rsidR="00BA594F">
              <w:t>08:</w:t>
            </w:r>
            <w:r>
              <w:t>30</w:t>
            </w:r>
            <w:r w:rsidR="00BA594F"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179EB4" w14:textId="653CDC1B" w:rsidR="0057256E" w:rsidRPr="00AF27D9" w:rsidRDefault="00C0084C" w:rsidP="0057256E">
            <w:r>
              <w:t>08:</w:t>
            </w:r>
            <w:r w:rsidR="000206F8">
              <w:t>50</w:t>
            </w:r>
            <w:r>
              <w:t xml:space="preserve"> –</w:t>
            </w:r>
            <w:r w:rsidR="000206F8">
              <w:t>09:00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30303C" w14:textId="114BB90E" w:rsidR="0057256E" w:rsidRPr="00AF27D9" w:rsidRDefault="000206F8" w:rsidP="0057256E">
            <w:r>
              <w:t>9:00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B76DA0" w14:textId="60832977" w:rsidR="0057256E" w:rsidRPr="00AF27D9" w:rsidRDefault="000206F8" w:rsidP="0057256E">
            <w:r>
              <w:t>10:00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F56877" w14:textId="6D08A737" w:rsidR="0057256E" w:rsidRPr="00AF27D9" w:rsidRDefault="000206F8" w:rsidP="0057256E">
            <w:r>
              <w:t>10:00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B59929" w14:textId="63BDC499" w:rsidR="0057256E" w:rsidRPr="00AF27D9" w:rsidRDefault="000206F8" w:rsidP="0057256E">
            <w:r>
              <w:t>10:45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C1A45E" w14:textId="77777777" w:rsidR="0057256E" w:rsidRPr="00AF27D9" w:rsidRDefault="0057256E" w:rsidP="0057256E"/>
        </w:tc>
      </w:tr>
      <w:tr w:rsidR="006843C5" w:rsidRPr="00606D9C" w14:paraId="4572A096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372B36" w14:textId="0081C20B" w:rsidR="00FA348A" w:rsidRPr="00606D9C" w:rsidRDefault="000206F8" w:rsidP="0057256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Mandelform</w:t>
            </w:r>
            <w:proofErr w:type="spellEnd"/>
          </w:p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818B49" w14:textId="230A5A1F" w:rsidR="0057256E" w:rsidRPr="00606D9C" w:rsidRDefault="000206F8" w:rsidP="0057256E">
            <w:pPr>
              <w:rPr>
                <w:lang w:val="en-GB"/>
              </w:rPr>
            </w:pPr>
            <w:r>
              <w:rPr>
                <w:lang w:val="en-GB"/>
              </w:rPr>
              <w:t>Ab 6:30 bis 11:30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C95319" w14:textId="21596098" w:rsidR="0057256E" w:rsidRPr="00606D9C" w:rsidRDefault="000206F8" w:rsidP="0057256E">
            <w:pPr>
              <w:rPr>
                <w:lang w:val="en-GB"/>
              </w:rPr>
            </w:pPr>
            <w:r>
              <w:rPr>
                <w:lang w:val="en-GB"/>
              </w:rPr>
              <w:t>10:</w:t>
            </w:r>
            <w:r w:rsidR="00744D5B">
              <w:rPr>
                <w:lang w:val="en-GB"/>
              </w:rPr>
              <w:t>5</w:t>
            </w:r>
            <w:r>
              <w:rPr>
                <w:lang w:val="en-GB"/>
              </w:rPr>
              <w:t>0</w:t>
            </w:r>
            <w:r w:rsidR="00744D5B">
              <w:rPr>
                <w:lang w:val="en-GB"/>
              </w:rPr>
              <w:t>-11:00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85CF5B" w14:textId="133F3C72" w:rsidR="0057256E" w:rsidRPr="00606D9C" w:rsidRDefault="00744D5B" w:rsidP="0057256E">
            <w:pPr>
              <w:rPr>
                <w:lang w:val="en-GB"/>
              </w:rPr>
            </w:pPr>
            <w:r>
              <w:rPr>
                <w:lang w:val="en-GB"/>
              </w:rPr>
              <w:t>11:00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70B7D6" w14:textId="2260CD81" w:rsidR="0057256E" w:rsidRPr="00606D9C" w:rsidRDefault="00744D5B" w:rsidP="0057256E">
            <w:pPr>
              <w:rPr>
                <w:lang w:val="en-GB"/>
              </w:rPr>
            </w:pPr>
            <w:r>
              <w:rPr>
                <w:lang w:val="en-GB"/>
              </w:rPr>
              <w:t>12:00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498E85" w14:textId="4BB5D904" w:rsidR="0057256E" w:rsidRPr="00606D9C" w:rsidRDefault="00744D5B" w:rsidP="0057256E">
            <w:pPr>
              <w:rPr>
                <w:lang w:val="en-GB"/>
              </w:rPr>
            </w:pPr>
            <w:r>
              <w:rPr>
                <w:lang w:val="en-GB"/>
              </w:rPr>
              <w:t>12:00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ED4EDE" w14:textId="46D4C867" w:rsidR="0057256E" w:rsidRPr="00606D9C" w:rsidRDefault="00744D5B" w:rsidP="0057256E">
            <w:pPr>
              <w:rPr>
                <w:lang w:val="en-GB"/>
              </w:rPr>
            </w:pPr>
            <w:r>
              <w:rPr>
                <w:lang w:val="en-GB"/>
              </w:rPr>
              <w:t>12:45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F79096" w14:textId="77777777" w:rsidR="0057256E" w:rsidRPr="00606D9C" w:rsidRDefault="0057256E" w:rsidP="0057256E">
            <w:pPr>
              <w:rPr>
                <w:lang w:val="en-GB"/>
              </w:rPr>
            </w:pPr>
          </w:p>
        </w:tc>
      </w:tr>
      <w:tr w:rsidR="006843C5" w:rsidRPr="00AF27D9" w14:paraId="1DB1303C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624E98" w14:textId="3DD84F21" w:rsidR="0057256E" w:rsidRPr="00AF27D9" w:rsidRDefault="000206F8" w:rsidP="0057256E">
            <w:r>
              <w:t>Freestyle French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6E1687" w14:textId="1E6D7939" w:rsidR="0057256E" w:rsidRPr="00AF27D9" w:rsidRDefault="000206F8" w:rsidP="0057256E">
            <w:r>
              <w:t>Bis 12:00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6315CE" w14:textId="0CBD0B51" w:rsidR="0057256E" w:rsidRPr="00AF27D9" w:rsidRDefault="000206F8" w:rsidP="0057256E">
            <w:r>
              <w:t>12:</w:t>
            </w:r>
            <w:r w:rsidR="00744D5B">
              <w:t>5</w:t>
            </w:r>
            <w:r>
              <w:t>0-1</w:t>
            </w:r>
            <w:r w:rsidR="00744D5B">
              <w:t>3:00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4854BB" w14:textId="6468146D" w:rsidR="0057256E" w:rsidRPr="00AF27D9" w:rsidRDefault="00744D5B" w:rsidP="0057256E">
            <w:r>
              <w:t>13:00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E75C0D" w14:textId="7325F3A9" w:rsidR="0057256E" w:rsidRPr="00AF27D9" w:rsidRDefault="00744D5B" w:rsidP="0057256E">
            <w:r>
              <w:t>13:45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C361EC" w14:textId="2017EE31" w:rsidR="0057256E" w:rsidRPr="00AF27D9" w:rsidRDefault="00744D5B" w:rsidP="0057256E">
            <w:r>
              <w:t>13:45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9076AD" w14:textId="441C38E9" w:rsidR="0057256E" w:rsidRPr="00AF27D9" w:rsidRDefault="00744D5B" w:rsidP="0057256E">
            <w:r>
              <w:t>14:30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257974" w14:textId="77777777" w:rsidR="0057256E" w:rsidRPr="00AF27D9" w:rsidRDefault="0057256E" w:rsidP="0057256E"/>
        </w:tc>
      </w:tr>
      <w:tr w:rsidR="00752E74" w:rsidRPr="00AF27D9" w14:paraId="362B4A7B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942026" w14:textId="4A52AA4A" w:rsidR="00752E74" w:rsidRPr="00AF27D9" w:rsidRDefault="00752E74" w:rsidP="00752E74">
            <w:r>
              <w:t>Freestyle Color Bomb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A22E0B" w14:textId="3CE42972" w:rsidR="00752E74" w:rsidRPr="00AF27D9" w:rsidRDefault="000206F8" w:rsidP="00752E74">
            <w:r>
              <w:t xml:space="preserve">Bis </w:t>
            </w:r>
            <w:r w:rsidR="00752E74">
              <w:t>13:30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CD2679" w14:textId="440D65AA" w:rsidR="00752E74" w:rsidRPr="00AF27D9" w:rsidRDefault="00752E74" w:rsidP="00752E74">
            <w:r>
              <w:t>14:</w:t>
            </w:r>
            <w:r w:rsidR="00744D5B">
              <w:t>50</w:t>
            </w:r>
            <w:r>
              <w:t xml:space="preserve"> – 1</w:t>
            </w:r>
            <w:r w:rsidR="00744D5B">
              <w:t>5:00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49DEEE" w14:textId="66E10670" w:rsidR="00752E74" w:rsidRPr="00AF27D9" w:rsidRDefault="00744D5B" w:rsidP="00752E74">
            <w:r>
              <w:t>15:00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FA0450" w14:textId="3E27E4FF" w:rsidR="00752E74" w:rsidRPr="00AF27D9" w:rsidRDefault="00744D5B" w:rsidP="00752E74">
            <w:r>
              <w:t>15:45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843F37" w14:textId="565AD885" w:rsidR="00752E74" w:rsidRPr="00AF27D9" w:rsidRDefault="00744D5B" w:rsidP="00752E74">
            <w:r>
              <w:t>15:45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79E5C4" w14:textId="07FDD0B3" w:rsidR="00752E74" w:rsidRPr="00AF27D9" w:rsidRDefault="00744D5B" w:rsidP="00752E74">
            <w:r>
              <w:t>16:30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70604E" w14:textId="77777777" w:rsidR="00752E74" w:rsidRPr="00AF27D9" w:rsidRDefault="00752E74" w:rsidP="00752E74"/>
        </w:tc>
      </w:tr>
      <w:tr w:rsidR="00752E74" w:rsidRPr="00AF27D9" w14:paraId="622857D3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D528BA" w14:textId="192EEC6F" w:rsidR="00752E74" w:rsidRPr="00AF27D9" w:rsidRDefault="00752E74" w:rsidP="00752E74">
            <w:r>
              <w:t>SIEGEREHRUNG 17:00 / 17:15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882B74" w14:textId="77777777" w:rsidR="00752E74" w:rsidRPr="00AF27D9" w:rsidRDefault="00752E74" w:rsidP="00752E74"/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F7F0B5" w14:textId="77777777" w:rsidR="00752E74" w:rsidRPr="00AF27D9" w:rsidRDefault="00752E74" w:rsidP="00752E74"/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DA3B59" w14:textId="77777777" w:rsidR="00752E74" w:rsidRPr="00AF27D9" w:rsidRDefault="00752E74" w:rsidP="00752E74"/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23BF3D" w14:textId="77777777" w:rsidR="00752E74" w:rsidRPr="00AF27D9" w:rsidRDefault="00752E74" w:rsidP="00752E74"/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6C7561" w14:textId="77777777" w:rsidR="00752E74" w:rsidRPr="00AF27D9" w:rsidRDefault="00752E74" w:rsidP="00752E74"/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DFEB7E" w14:textId="77777777" w:rsidR="00752E74" w:rsidRPr="00AF27D9" w:rsidRDefault="00752E74" w:rsidP="00752E74"/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5A3823" w14:textId="77777777" w:rsidR="00752E74" w:rsidRPr="00AF27D9" w:rsidRDefault="00752E74" w:rsidP="00752E74"/>
        </w:tc>
      </w:tr>
      <w:tr w:rsidR="00752E74" w:rsidRPr="00AF27D9" w14:paraId="06488D93" w14:textId="77777777" w:rsidTr="00C36C1C">
        <w:tc>
          <w:tcPr>
            <w:tcW w:w="11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6A4470F" w14:textId="77777777" w:rsidR="00752E74" w:rsidRPr="00AF27D9" w:rsidRDefault="00752E74" w:rsidP="00752E74"/>
        </w:tc>
        <w:tc>
          <w:tcPr>
            <w:tcW w:w="6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46E7A8" w14:textId="77777777" w:rsidR="00752E74" w:rsidRPr="00AF27D9" w:rsidRDefault="00752E74" w:rsidP="00752E74"/>
        </w:tc>
        <w:tc>
          <w:tcPr>
            <w:tcW w:w="6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3216BB" w14:textId="77777777" w:rsidR="00752E74" w:rsidRPr="00AF27D9" w:rsidRDefault="00752E74" w:rsidP="00752E74"/>
        </w:tc>
        <w:tc>
          <w:tcPr>
            <w:tcW w:w="37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9F0A20" w14:textId="77777777" w:rsidR="00752E74" w:rsidRPr="00AF27D9" w:rsidRDefault="00752E74" w:rsidP="00752E74"/>
        </w:tc>
        <w:tc>
          <w:tcPr>
            <w:tcW w:w="3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547A1E" w14:textId="77777777" w:rsidR="00752E74" w:rsidRPr="00AF27D9" w:rsidRDefault="00752E74" w:rsidP="00752E74"/>
        </w:tc>
        <w:tc>
          <w:tcPr>
            <w:tcW w:w="5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DD9A8E" w14:textId="77777777" w:rsidR="00752E74" w:rsidRPr="00AF27D9" w:rsidRDefault="00752E74" w:rsidP="00752E74"/>
        </w:tc>
        <w:tc>
          <w:tcPr>
            <w:tcW w:w="9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7F0243" w14:textId="77777777" w:rsidR="00752E74" w:rsidRPr="00AF27D9" w:rsidRDefault="00752E74" w:rsidP="00752E74"/>
        </w:tc>
        <w:tc>
          <w:tcPr>
            <w:tcW w:w="45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86CBE3" w14:textId="77777777" w:rsidR="00752E74" w:rsidRPr="00AF27D9" w:rsidRDefault="00752E74" w:rsidP="00752E74"/>
        </w:tc>
      </w:tr>
    </w:tbl>
    <w:p w14:paraId="286BE62B" w14:textId="77777777" w:rsidR="00806FF3" w:rsidRPr="00AF27D9" w:rsidRDefault="00806FF3" w:rsidP="00562601">
      <w:pPr>
        <w:spacing w:before="0" w:after="0"/>
        <w:rPr>
          <w:sz w:val="12"/>
        </w:rPr>
      </w:pPr>
    </w:p>
    <w:sectPr w:rsidR="00806FF3" w:rsidRPr="00AF27D9" w:rsidSect="00EF1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A09B" w14:textId="77777777" w:rsidR="00DD3708" w:rsidRDefault="00DD3708" w:rsidP="00650259">
      <w:pPr>
        <w:spacing w:line="240" w:lineRule="auto"/>
      </w:pPr>
      <w:r>
        <w:separator/>
      </w:r>
    </w:p>
  </w:endnote>
  <w:endnote w:type="continuationSeparator" w:id="0">
    <w:p w14:paraId="6B01138F" w14:textId="77777777" w:rsidR="00DD3708" w:rsidRDefault="00DD3708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A1755A-D077-4841-9119-C5E563D8A214}"/>
    <w:embedBold r:id="rId2" w:fontKey="{7202516E-5E6B-4A73-8E7E-06A5E80BA28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9ED9641-0597-40BE-B5A9-D2AEE9B2B8F1}"/>
    <w:embedBold r:id="rId4" w:fontKey="{F652C490-9F1D-47CF-8D64-EF175E5E23C9}"/>
    <w:embedItalic r:id="rId5" w:fontKey="{3721FDDF-2553-431D-90CD-F1E98CEFDF33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D2E5244B-A530-4AF3-A747-D9A00F9B9A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2FF9" w14:textId="77777777" w:rsidR="007A4648" w:rsidRDefault="007A46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035CF752AF434EFD952C8E266B22FF0D"/>
      </w:placeholder>
      <w:temporary/>
      <w:showingPlcHdr/>
      <w15:appearance w15:val="hidden"/>
    </w:sdtPr>
    <w:sdtContent>
      <w:p w14:paraId="54AC170B" w14:textId="77777777" w:rsidR="0019469E" w:rsidRDefault="0019469E">
        <w:pPr>
          <w:pStyle w:val="Fuzeile"/>
        </w:pPr>
        <w:r>
          <w:t>[Hier eingeben]</w:t>
        </w:r>
      </w:p>
    </w:sdtContent>
  </w:sdt>
  <w:p w14:paraId="3EE632BA" w14:textId="77777777" w:rsidR="00562601" w:rsidRDefault="00562601" w:rsidP="00562601">
    <w:pPr>
      <w:pStyle w:val="KeinLeerrau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CFBF" w14:textId="77777777" w:rsidR="007A4648" w:rsidRDefault="007A46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4C7A9" w14:textId="77777777" w:rsidR="00DD3708" w:rsidRDefault="00DD3708" w:rsidP="00650259">
      <w:pPr>
        <w:spacing w:line="240" w:lineRule="auto"/>
      </w:pPr>
      <w:r>
        <w:separator/>
      </w:r>
    </w:p>
  </w:footnote>
  <w:footnote w:type="continuationSeparator" w:id="0">
    <w:p w14:paraId="2B40771A" w14:textId="77777777" w:rsidR="00DD3708" w:rsidRDefault="00DD3708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8413" w14:textId="77777777" w:rsidR="007A4648" w:rsidRDefault="007A46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07FE6" w14:textId="59AAFC16" w:rsidR="0019469E" w:rsidRDefault="0025295E">
    <w:pPr>
      <w:pStyle w:val="Kopfzeile"/>
    </w:pPr>
    <w:r>
      <w:rPr>
        <w:noProof/>
      </w:rPr>
      <w:drawing>
        <wp:inline distT="0" distB="0" distL="0" distR="0" wp14:anchorId="5348CE1F" wp14:editId="27DB135F">
          <wp:extent cx="891540" cy="891540"/>
          <wp:effectExtent l="0" t="0" r="3810" b="3810"/>
          <wp:docPr id="191859118" name="Grafik 1" descr="Ein Bild, das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59118" name="Grafik 1" descr="Ein Bild, das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891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B00ED4" w14:textId="77777777" w:rsidR="00562601" w:rsidRDefault="00562601" w:rsidP="00562601">
    <w:pPr>
      <w:pStyle w:val="KeinLeerraum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88D0" w14:textId="77777777" w:rsidR="007A4648" w:rsidRDefault="007A46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hang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merierteLis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 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443961826">
    <w:abstractNumId w:val="11"/>
  </w:num>
  <w:num w:numId="2" w16cid:durableId="1950698329">
    <w:abstractNumId w:val="7"/>
  </w:num>
  <w:num w:numId="3" w16cid:durableId="608854130">
    <w:abstractNumId w:val="15"/>
  </w:num>
  <w:num w:numId="4" w16cid:durableId="565535926">
    <w:abstractNumId w:val="12"/>
  </w:num>
  <w:num w:numId="5" w16cid:durableId="1757290378">
    <w:abstractNumId w:val="13"/>
  </w:num>
  <w:num w:numId="6" w16cid:durableId="1833981485">
    <w:abstractNumId w:val="19"/>
  </w:num>
  <w:num w:numId="7" w16cid:durableId="641078250">
    <w:abstractNumId w:val="6"/>
  </w:num>
  <w:num w:numId="8" w16cid:durableId="418404129">
    <w:abstractNumId w:val="10"/>
  </w:num>
  <w:num w:numId="9" w16cid:durableId="2063941931">
    <w:abstractNumId w:val="17"/>
  </w:num>
  <w:num w:numId="10" w16cid:durableId="213010141">
    <w:abstractNumId w:val="1"/>
  </w:num>
  <w:num w:numId="11" w16cid:durableId="1035809308">
    <w:abstractNumId w:val="5"/>
  </w:num>
  <w:num w:numId="12" w16cid:durableId="1474760651">
    <w:abstractNumId w:val="0"/>
  </w:num>
  <w:num w:numId="13" w16cid:durableId="1278099851">
    <w:abstractNumId w:val="2"/>
  </w:num>
  <w:num w:numId="14" w16cid:durableId="1195923652">
    <w:abstractNumId w:val="9"/>
  </w:num>
  <w:num w:numId="15" w16cid:durableId="1071149605">
    <w:abstractNumId w:val="8"/>
  </w:num>
  <w:num w:numId="16" w16cid:durableId="1606843013">
    <w:abstractNumId w:val="16"/>
  </w:num>
  <w:num w:numId="17" w16cid:durableId="1131558139">
    <w:abstractNumId w:val="3"/>
  </w:num>
  <w:num w:numId="18" w16cid:durableId="2055039621">
    <w:abstractNumId w:val="21"/>
  </w:num>
  <w:num w:numId="19" w16cid:durableId="719522883">
    <w:abstractNumId w:val="18"/>
  </w:num>
  <w:num w:numId="20" w16cid:durableId="427967584">
    <w:abstractNumId w:val="14"/>
  </w:num>
  <w:num w:numId="21" w16cid:durableId="612518914">
    <w:abstractNumId w:val="20"/>
  </w:num>
  <w:num w:numId="22" w16cid:durableId="895749017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56"/>
    <w:rsid w:val="00003B30"/>
    <w:rsid w:val="000206F8"/>
    <w:rsid w:val="000305B5"/>
    <w:rsid w:val="00045CA6"/>
    <w:rsid w:val="00052382"/>
    <w:rsid w:val="0006568A"/>
    <w:rsid w:val="00067B3E"/>
    <w:rsid w:val="00076F0F"/>
    <w:rsid w:val="00084253"/>
    <w:rsid w:val="000C04F2"/>
    <w:rsid w:val="000D1F49"/>
    <w:rsid w:val="000F5C88"/>
    <w:rsid w:val="001521BF"/>
    <w:rsid w:val="001675E3"/>
    <w:rsid w:val="001727CA"/>
    <w:rsid w:val="0019469E"/>
    <w:rsid w:val="00195220"/>
    <w:rsid w:val="001D0496"/>
    <w:rsid w:val="001F46D3"/>
    <w:rsid w:val="002077D8"/>
    <w:rsid w:val="0025295E"/>
    <w:rsid w:val="00273BFC"/>
    <w:rsid w:val="002B650E"/>
    <w:rsid w:val="002B69B4"/>
    <w:rsid w:val="002C56E6"/>
    <w:rsid w:val="002D3A9F"/>
    <w:rsid w:val="002E4D88"/>
    <w:rsid w:val="002F1F38"/>
    <w:rsid w:val="002F2E58"/>
    <w:rsid w:val="00331CA1"/>
    <w:rsid w:val="00333210"/>
    <w:rsid w:val="00354B3D"/>
    <w:rsid w:val="0035746B"/>
    <w:rsid w:val="00361A6F"/>
    <w:rsid w:val="00361E11"/>
    <w:rsid w:val="0038680F"/>
    <w:rsid w:val="0039509A"/>
    <w:rsid w:val="003B4744"/>
    <w:rsid w:val="003D106C"/>
    <w:rsid w:val="003D3DA8"/>
    <w:rsid w:val="003E0A0A"/>
    <w:rsid w:val="003F0847"/>
    <w:rsid w:val="003F18B2"/>
    <w:rsid w:val="0040090B"/>
    <w:rsid w:val="00407256"/>
    <w:rsid w:val="00446538"/>
    <w:rsid w:val="00451EA3"/>
    <w:rsid w:val="0046302A"/>
    <w:rsid w:val="004839B5"/>
    <w:rsid w:val="00487D2D"/>
    <w:rsid w:val="004D5D62"/>
    <w:rsid w:val="005112D0"/>
    <w:rsid w:val="00513809"/>
    <w:rsid w:val="00522FC0"/>
    <w:rsid w:val="0055323F"/>
    <w:rsid w:val="00562601"/>
    <w:rsid w:val="0057256E"/>
    <w:rsid w:val="00577E06"/>
    <w:rsid w:val="00582C3E"/>
    <w:rsid w:val="00587D48"/>
    <w:rsid w:val="0059354C"/>
    <w:rsid w:val="00597953"/>
    <w:rsid w:val="005A3BF7"/>
    <w:rsid w:val="005F2035"/>
    <w:rsid w:val="005F7990"/>
    <w:rsid w:val="0060611D"/>
    <w:rsid w:val="0060697F"/>
    <w:rsid w:val="00606D9C"/>
    <w:rsid w:val="00620C33"/>
    <w:rsid w:val="0063181B"/>
    <w:rsid w:val="0063739C"/>
    <w:rsid w:val="00650259"/>
    <w:rsid w:val="00676265"/>
    <w:rsid w:val="00681DA2"/>
    <w:rsid w:val="0068363C"/>
    <w:rsid w:val="006843C5"/>
    <w:rsid w:val="006B4CDE"/>
    <w:rsid w:val="007053C1"/>
    <w:rsid w:val="0070689D"/>
    <w:rsid w:val="00744D5B"/>
    <w:rsid w:val="00752E74"/>
    <w:rsid w:val="00770F25"/>
    <w:rsid w:val="00771ABF"/>
    <w:rsid w:val="007909EB"/>
    <w:rsid w:val="007A35A8"/>
    <w:rsid w:val="007A4648"/>
    <w:rsid w:val="007B0A85"/>
    <w:rsid w:val="007C6A52"/>
    <w:rsid w:val="00806FF3"/>
    <w:rsid w:val="0082043E"/>
    <w:rsid w:val="0082144F"/>
    <w:rsid w:val="00833544"/>
    <w:rsid w:val="008745A8"/>
    <w:rsid w:val="0087701E"/>
    <w:rsid w:val="0088181F"/>
    <w:rsid w:val="008A431D"/>
    <w:rsid w:val="008C4C87"/>
    <w:rsid w:val="008E203A"/>
    <w:rsid w:val="008F2A8A"/>
    <w:rsid w:val="00905BCD"/>
    <w:rsid w:val="0091229C"/>
    <w:rsid w:val="0091794F"/>
    <w:rsid w:val="00940E73"/>
    <w:rsid w:val="00971AAF"/>
    <w:rsid w:val="0098597D"/>
    <w:rsid w:val="00991B30"/>
    <w:rsid w:val="009C2A53"/>
    <w:rsid w:val="009D381C"/>
    <w:rsid w:val="009D406B"/>
    <w:rsid w:val="009F2638"/>
    <w:rsid w:val="009F619A"/>
    <w:rsid w:val="009F6DDE"/>
    <w:rsid w:val="00A20C61"/>
    <w:rsid w:val="00A27425"/>
    <w:rsid w:val="00A370A8"/>
    <w:rsid w:val="00A60442"/>
    <w:rsid w:val="00A67151"/>
    <w:rsid w:val="00AC2926"/>
    <w:rsid w:val="00AE4B31"/>
    <w:rsid w:val="00AF27D9"/>
    <w:rsid w:val="00B02700"/>
    <w:rsid w:val="00B04A50"/>
    <w:rsid w:val="00B06ED6"/>
    <w:rsid w:val="00B160CA"/>
    <w:rsid w:val="00B30E12"/>
    <w:rsid w:val="00B369C2"/>
    <w:rsid w:val="00B6481F"/>
    <w:rsid w:val="00B8782D"/>
    <w:rsid w:val="00BA594F"/>
    <w:rsid w:val="00BB27CF"/>
    <w:rsid w:val="00BB4033"/>
    <w:rsid w:val="00BD4753"/>
    <w:rsid w:val="00BD5CB1"/>
    <w:rsid w:val="00BE62EE"/>
    <w:rsid w:val="00C003BA"/>
    <w:rsid w:val="00C0084C"/>
    <w:rsid w:val="00C26825"/>
    <w:rsid w:val="00C334BA"/>
    <w:rsid w:val="00C349A5"/>
    <w:rsid w:val="00C36C1C"/>
    <w:rsid w:val="00C46878"/>
    <w:rsid w:val="00C5270A"/>
    <w:rsid w:val="00CB3910"/>
    <w:rsid w:val="00CB4A51"/>
    <w:rsid w:val="00CC721D"/>
    <w:rsid w:val="00CD4532"/>
    <w:rsid w:val="00CD47B0"/>
    <w:rsid w:val="00CE6104"/>
    <w:rsid w:val="00CE7918"/>
    <w:rsid w:val="00D16163"/>
    <w:rsid w:val="00D2712C"/>
    <w:rsid w:val="00D40718"/>
    <w:rsid w:val="00D61961"/>
    <w:rsid w:val="00D92F03"/>
    <w:rsid w:val="00DA018B"/>
    <w:rsid w:val="00DB3FAD"/>
    <w:rsid w:val="00DB64ED"/>
    <w:rsid w:val="00DD3708"/>
    <w:rsid w:val="00DD447B"/>
    <w:rsid w:val="00DF0832"/>
    <w:rsid w:val="00E61C09"/>
    <w:rsid w:val="00E677FE"/>
    <w:rsid w:val="00E71946"/>
    <w:rsid w:val="00EB3B58"/>
    <w:rsid w:val="00EC7359"/>
    <w:rsid w:val="00EE3054"/>
    <w:rsid w:val="00EE5038"/>
    <w:rsid w:val="00EF132D"/>
    <w:rsid w:val="00F00606"/>
    <w:rsid w:val="00F01256"/>
    <w:rsid w:val="00F5418C"/>
    <w:rsid w:val="00F549BE"/>
    <w:rsid w:val="00F70BA9"/>
    <w:rsid w:val="00F961D9"/>
    <w:rsid w:val="00FA348A"/>
    <w:rsid w:val="00FC7475"/>
    <w:rsid w:val="00FE2E33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2DDDC"/>
  <w15:chartTrackingRefBased/>
  <w15:docId w15:val="{1F3A3455-41E1-46BA-BBDC-4F540505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de-D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rd">
    <w:name w:val="Normal"/>
    <w:uiPriority w:val="1"/>
    <w:qFormat/>
    <w:rsid w:val="00562601"/>
    <w:pPr>
      <w:spacing w:before="120" w:after="80"/>
    </w:pPr>
    <w:rPr>
      <w:sz w:val="24"/>
    </w:rPr>
  </w:style>
  <w:style w:type="paragraph" w:styleId="berschrift1">
    <w:name w:val="heading 1"/>
    <w:basedOn w:val="Standard"/>
    <w:link w:val="berschrift1Zchn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NummerierteListe">
    <w:name w:val="Nummerierte List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1">
    <w:name w:val="Stand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semiHidden/>
    <w:rsid w:val="000D1F49"/>
    <w:pPr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562601"/>
    <w:rPr>
      <w:b/>
      <w:bCs/>
      <w:color w:val="694A77"/>
      <w:sz w:val="24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2601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KopfzeileZchn">
    <w:name w:val="Kopfzeile Zchn"/>
    <w:basedOn w:val="Absatz-Standardschriftart"/>
    <w:link w:val="Kopfzeile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uzeile">
    <w:name w:val="footer"/>
    <w:basedOn w:val="Standard"/>
    <w:link w:val="FuzeileZchn"/>
    <w:uiPriority w:val="99"/>
    <w:unhideWhenUsed/>
    <w:rsid w:val="00562601"/>
    <w:pPr>
      <w:tabs>
        <w:tab w:val="center" w:pos="4680"/>
        <w:tab w:val="right" w:pos="9810"/>
      </w:tabs>
      <w:spacing w:before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562601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  <w:tabs>
        <w:tab w:val="num" w:pos="360"/>
      </w:tabs>
      <w:ind w:left="0" w:firstLine="0"/>
    </w:pPr>
  </w:style>
  <w:style w:type="table" w:customStyle="1" w:styleId="Abbildungstabelle">
    <w:name w:val="Abbildungstabell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2601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unhideWhenUsed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62601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06FF3"/>
    <w:rPr>
      <w:color w:val="808080"/>
    </w:rPr>
  </w:style>
  <w:style w:type="paragraph" w:customStyle="1" w:styleId="Tabellenberschriften">
    <w:name w:val="Tabellenüberschriften"/>
    <w:basedOn w:val="Standard"/>
    <w:uiPriority w:val="1"/>
    <w:qFormat/>
    <w:rsid w:val="002B69B4"/>
    <w:pPr>
      <w:tabs>
        <w:tab w:val="right" w:leader="dot" w:pos="9830"/>
      </w:tabs>
      <w:spacing w:before="0" w:after="0"/>
      <w:jc w:val="center"/>
    </w:pPr>
    <w:rPr>
      <w:rFonts w:eastAsia="Calibri" w:cstheme="minorHAnsi"/>
      <w:b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eur\AppData\Roaming\Microsoft\Templates\Freiwilligenschicht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B23F5D87C544BCB5BCE42CE279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97569-D8DA-45B0-8181-F69B53288947}"/>
      </w:docPartPr>
      <w:docPartBody>
        <w:p w:rsidR="0013549F" w:rsidRDefault="000E2CC4">
          <w:pPr>
            <w:pStyle w:val="06B23F5D87C544BCB5BCE42CE279A445"/>
          </w:pPr>
          <w:r w:rsidRPr="0060611D">
            <w:rPr>
              <w:lang w:bidi="de-DE"/>
            </w:rPr>
            <w:t>Name der Veranstaltung</w:t>
          </w:r>
        </w:p>
      </w:docPartBody>
    </w:docPart>
    <w:docPart>
      <w:docPartPr>
        <w:name w:val="035CF752AF434EFD952C8E266B22F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8FD09-5D93-42BA-AC47-836E9F544F0C}"/>
      </w:docPartPr>
      <w:docPartBody>
        <w:p w:rsidR="00666769" w:rsidRDefault="0013549F" w:rsidP="0013549F">
          <w:pPr>
            <w:pStyle w:val="035CF752AF434EFD952C8E266B22FF0D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9F"/>
    <w:rsid w:val="000305B5"/>
    <w:rsid w:val="000E2CC4"/>
    <w:rsid w:val="0013549F"/>
    <w:rsid w:val="00375B59"/>
    <w:rsid w:val="0055323F"/>
    <w:rsid w:val="00666769"/>
    <w:rsid w:val="0082144F"/>
    <w:rsid w:val="008379AB"/>
    <w:rsid w:val="008A431D"/>
    <w:rsid w:val="00A74806"/>
    <w:rsid w:val="00B8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6B23F5D87C544BCB5BCE42CE279A445">
    <w:name w:val="06B23F5D87C544BCB5BCE42CE279A445"/>
  </w:style>
  <w:style w:type="paragraph" w:customStyle="1" w:styleId="035CF752AF434EFD952C8E266B22FF0D">
    <w:name w:val="035CF752AF434EFD952C8E266B22FF0D"/>
    <w:rsid w:val="001354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876A4-C98C-4798-BE90-B0C31136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Freiwilligenschichtplan</Template>
  <TotalTime>0</TotalTime>
  <Pages>1</Pages>
  <Words>75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Hartmann</dc:creator>
  <cp:keywords/>
  <dc:description/>
  <cp:lastModifiedBy>Fleur Hartmann</cp:lastModifiedBy>
  <cp:revision>3</cp:revision>
  <cp:lastPrinted>2025-01-28T17:14:00Z</cp:lastPrinted>
  <dcterms:created xsi:type="dcterms:W3CDTF">2026-09-07T16:42:00Z</dcterms:created>
  <dcterms:modified xsi:type="dcterms:W3CDTF">2026-09-07T16:59:00Z</dcterms:modified>
</cp:coreProperties>
</file>